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C910CD" w:rsidP="00556575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10.201</w:t>
            </w:r>
            <w:r w:rsidR="00556575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38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6E355B" w:rsidRPr="00E75D0F" w:rsidTr="006E355B">
        <w:trPr>
          <w:trHeight w:val="350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6E355B" w:rsidRPr="00E75D0F" w:rsidTr="006E355B">
        <w:trPr>
          <w:trHeight w:val="361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6E355B" w:rsidRPr="00E75D0F" w:rsidTr="006E355B">
        <w:trPr>
          <w:trHeight w:val="370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6E355B" w:rsidRPr="00E75D0F" w:rsidRDefault="00C910CD" w:rsidP="0055657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10.201</w:t>
            </w:r>
            <w:r w:rsidR="00556575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6E355B" w:rsidP="00FF1F01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72460" wp14:editId="122B6B81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F01" w:rsidRPr="004E5FA3" w:rsidRDefault="00FF1F01" w:rsidP="00FF1F01"/>
                          <w:p w:rsidR="00FF1F01" w:rsidRDefault="0008299D" w:rsidP="00FF1F01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FF1F01" w:rsidRPr="004E5FA3" w:rsidRDefault="00FF1F01" w:rsidP="00FF1F01"/>
                    <w:p w:rsidR="00FF1F01" w:rsidRDefault="0008299D" w:rsidP="00FF1F01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FF1F01">
        <w:rPr>
          <w:rFonts w:ascii="Arial" w:hAnsi="Arial" w:cs="Arial"/>
          <w:b/>
          <w:sz w:val="28"/>
          <w:szCs w:val="28"/>
        </w:rPr>
        <w:t>×</w:t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</w:tcPr>
          <w:p w:rsidR="00961316" w:rsidRPr="00961316" w:rsidRDefault="00961316" w:rsidP="0096131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מינהל תקשוב ומערכות מידע במשרד החינוך רכשה רישיונות לתוכנות של חברת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Quest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: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Toad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Recovery Manager for Exchange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Recovery Manager for AD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לצורך ניהול ופיתוח בסיס נתונים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(ל-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DBA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ולמפתחים) ושחזור נתוני תיבות דוא"ל ומשתמשים, ולשם כך נדרשת תחזוקה לשנה לרישיונות התוכנה.</w:t>
            </w:r>
          </w:p>
          <w:p w:rsidR="00E75D0F" w:rsidRPr="00E75D0F" w:rsidRDefault="00E75D0F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6E355B" w:rsidP="00FF1F0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419B9D" wp14:editId="7EFBCF57">
                <wp:simplePos x="0" y="0"/>
                <wp:positionH relativeFrom="column">
                  <wp:posOffset>5346700</wp:posOffset>
                </wp:positionH>
                <wp:positionV relativeFrom="paragraph">
                  <wp:posOffset>48895</wp:posOffset>
                </wp:positionV>
                <wp:extent cx="342900" cy="228600"/>
                <wp:effectExtent l="3175" t="127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21pt;margin-top:3.8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E75D0F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E75D0F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E75D0F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FF1F01">
        <w:rPr>
          <w:rFonts w:ascii="Arial" w:hAnsi="Arial" w:cs="Arial"/>
          <w:b/>
          <w:sz w:val="28"/>
          <w:szCs w:val="28"/>
        </w:rPr>
        <w:t>×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6E355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6E355B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FF1F01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FF1F0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FF1F01">
              <w:rPr>
                <w:rFonts w:ascii="Arial" w:hAnsi="Arial" w:cs="Arial"/>
                <w:b/>
                <w:sz w:val="22"/>
                <w:szCs w:val="22"/>
              </w:rPr>
              <w:t>acs</w:t>
            </w:r>
            <w:proofErr w:type="spellEnd"/>
            <w:r w:rsidR="00FF1F01">
              <w:rPr>
                <w:rFonts w:ascii="Arial" w:hAnsi="Arial" w:cs="Arial"/>
                <w:b/>
                <w:sz w:val="22"/>
                <w:szCs w:val="22"/>
              </w:rPr>
              <w:t xml:space="preserve"> quest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F1F0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F1F01">
              <w:rPr>
                <w:rFonts w:ascii="Arial" w:hAnsi="Arial" w:cs="Arial"/>
                <w:b/>
                <w:sz w:val="22"/>
                <w:szCs w:val="22"/>
                <w:rtl/>
              </w:rPr>
              <w:t>512060716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F1F0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12A2E" w:rsidP="00C910C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29,709</w:t>
            </w:r>
            <w:bookmarkStart w:id="0" w:name="_GoBack"/>
            <w:bookmarkEnd w:id="0"/>
            <w:r w:rsidR="004520B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F1F01" w:rsidP="0055657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1.1.201</w:t>
            </w:r>
            <w:r w:rsidR="00556575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-31.12.201</w:t>
            </w:r>
            <w:r w:rsidR="00556575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:rsidR="00E75D0F" w:rsidRDefault="00E75D0F" w:rsidP="00FF1F01">
      <w:pPr>
        <w:bidi/>
        <w:rPr>
          <w:rFonts w:ascii="Arial" w:hAnsi="Arial" w:cs="Arial"/>
          <w:bCs/>
          <w:sz w:val="22"/>
          <w:szCs w:val="22"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p w:rsidR="00E75D0F" w:rsidRDefault="00E75D0F" w:rsidP="00E75D0F">
      <w:pPr>
        <w:bidi/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961316" w:rsidRPr="004C7DE7" w:rsidRDefault="00961316" w:rsidP="00961316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>איי.סי.אס</w:t>
            </w:r>
            <w:proofErr w:type="spellEnd"/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  <w:proofErr w:type="spellStart"/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>קווסט</w:t>
            </w:r>
            <w:proofErr w:type="spellEnd"/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ישראל בע"מ היא החברה היחידה המאושרת ע"י יצרן התוכנה למתן תחזוקה לרישיונות התוכנה הללו.</w:t>
            </w:r>
          </w:p>
          <w:p w:rsidR="00E75D0F" w:rsidRPr="00E75D0F" w:rsidRDefault="00E75D0F" w:rsidP="00FF1F0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9B1CE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E75D0F" w:rsidRDefault="006E355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6E355B" w:rsidRPr="00E75D0F" w:rsidRDefault="006E355B" w:rsidP="00FF1F01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  <w:r w:rsidR="00FF1F0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75D0F" w:rsidRPr="00813E93" w:rsidRDefault="00E75D0F" w:rsidP="009B1CE4">
      <w:pPr>
        <w:bidi/>
        <w:rPr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</w:t>
      </w:r>
      <w:r>
        <w:rPr>
          <w:rFonts w:hint="cs"/>
          <w:rtl/>
        </w:rPr>
        <w:t xml:space="preserve"> </w:t>
      </w:r>
    </w:p>
    <w:sectPr w:rsidR="00E75D0F" w:rsidRPr="00813E93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BB" w:rsidRDefault="00400BBB">
      <w:r>
        <w:separator/>
      </w:r>
    </w:p>
  </w:endnote>
  <w:endnote w:type="continuationSeparator" w:id="0">
    <w:p w:rsidR="00400BBB" w:rsidRDefault="0040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FA78EA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BB" w:rsidRDefault="00400BBB">
      <w:r>
        <w:separator/>
      </w:r>
    </w:p>
  </w:footnote>
  <w:footnote w:type="continuationSeparator" w:id="0">
    <w:p w:rsidR="00400BBB" w:rsidRDefault="00400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02E0C64D" wp14:editId="0424204A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1148D"/>
    <w:rsid w:val="001245A3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3F5A84"/>
    <w:rsid w:val="00400BBB"/>
    <w:rsid w:val="004520B5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6575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6E355B"/>
    <w:rsid w:val="007002FE"/>
    <w:rsid w:val="00707E50"/>
    <w:rsid w:val="00716817"/>
    <w:rsid w:val="00736D18"/>
    <w:rsid w:val="00746C65"/>
    <w:rsid w:val="0075740F"/>
    <w:rsid w:val="00796814"/>
    <w:rsid w:val="007E6DA4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61316"/>
    <w:rsid w:val="009868B9"/>
    <w:rsid w:val="009A4D9D"/>
    <w:rsid w:val="009B1CE4"/>
    <w:rsid w:val="009D237B"/>
    <w:rsid w:val="009E28A4"/>
    <w:rsid w:val="00A177BF"/>
    <w:rsid w:val="00A27371"/>
    <w:rsid w:val="00A43115"/>
    <w:rsid w:val="00A56D7D"/>
    <w:rsid w:val="00A67D02"/>
    <w:rsid w:val="00A76DAF"/>
    <w:rsid w:val="00A83554"/>
    <w:rsid w:val="00AA4CCB"/>
    <w:rsid w:val="00AD5096"/>
    <w:rsid w:val="00AD6E2D"/>
    <w:rsid w:val="00B16512"/>
    <w:rsid w:val="00B2170C"/>
    <w:rsid w:val="00B50F29"/>
    <w:rsid w:val="00B6079A"/>
    <w:rsid w:val="00B63BF8"/>
    <w:rsid w:val="00BA04CA"/>
    <w:rsid w:val="00BA05F4"/>
    <w:rsid w:val="00BA2A50"/>
    <w:rsid w:val="00C1240F"/>
    <w:rsid w:val="00C15008"/>
    <w:rsid w:val="00C242BE"/>
    <w:rsid w:val="00C26B2E"/>
    <w:rsid w:val="00C449F1"/>
    <w:rsid w:val="00C56261"/>
    <w:rsid w:val="00C7701D"/>
    <w:rsid w:val="00C910CD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12A2E"/>
    <w:rsid w:val="00D2258E"/>
    <w:rsid w:val="00D36819"/>
    <w:rsid w:val="00D419EE"/>
    <w:rsid w:val="00D45653"/>
    <w:rsid w:val="00D53829"/>
    <w:rsid w:val="00D718C8"/>
    <w:rsid w:val="00D77619"/>
    <w:rsid w:val="00D77C3F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23B12"/>
    <w:rsid w:val="00F35D1E"/>
    <w:rsid w:val="00F378CB"/>
    <w:rsid w:val="00F4194F"/>
    <w:rsid w:val="00F4368D"/>
    <w:rsid w:val="00F52885"/>
    <w:rsid w:val="00F5681B"/>
    <w:rsid w:val="00FA4201"/>
    <w:rsid w:val="00FA78EA"/>
    <w:rsid w:val="00FB528F"/>
    <w:rsid w:val="00FF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</TotalTime>
  <Pages>1</Pages>
  <Words>229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1588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5</cp:revision>
  <cp:lastPrinted>2014-10-28T06:24:00Z</cp:lastPrinted>
  <dcterms:created xsi:type="dcterms:W3CDTF">2014-10-20T09:29:00Z</dcterms:created>
  <dcterms:modified xsi:type="dcterms:W3CDTF">2014-10-28T06:24:00Z</dcterms:modified>
</cp:coreProperties>
</file>